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01B92" w14:textId="77777777" w:rsidR="00E6342F" w:rsidRDefault="00E6342F" w:rsidP="00E6342F">
      <w:pPr>
        <w:snapToGrid w:val="0"/>
        <w:spacing w:line="240" w:lineRule="exact"/>
      </w:pPr>
      <w:bookmarkStart w:id="0" w:name="_Hlk213755650"/>
      <w:bookmarkEnd w:id="0"/>
    </w:p>
    <w:p w14:paraId="2F91E943" w14:textId="77777777" w:rsidR="00E6342F" w:rsidRDefault="00E6342F" w:rsidP="00E6342F">
      <w:pPr>
        <w:snapToGrid w:val="0"/>
        <w:spacing w:line="240" w:lineRule="exact"/>
      </w:pPr>
    </w:p>
    <w:p w14:paraId="3E2E2549" w14:textId="77777777" w:rsidR="00E6342F" w:rsidRDefault="00E6342F" w:rsidP="00E6342F">
      <w:pPr>
        <w:snapToGrid w:val="0"/>
        <w:spacing w:line="240" w:lineRule="exact"/>
        <w:rPr>
          <w:rFonts w:hint="eastAsia"/>
        </w:rPr>
      </w:pPr>
    </w:p>
    <w:p w14:paraId="4D4E8A07" w14:textId="0B59336B" w:rsidR="00E6342F" w:rsidRPr="00E6342F" w:rsidRDefault="00E6342F" w:rsidP="00E6342F">
      <w:pPr>
        <w:snapToGrid w:val="0"/>
        <w:spacing w:line="180" w:lineRule="auto"/>
        <w:jc w:val="center"/>
        <w:rPr>
          <w:b/>
          <w:bCs/>
          <w:sz w:val="36"/>
          <w:szCs w:val="40"/>
        </w:rPr>
      </w:pPr>
      <w:r w:rsidRPr="00E6342F">
        <w:rPr>
          <w:rFonts w:hint="eastAsia"/>
          <w:b/>
          <w:bCs/>
          <w:sz w:val="36"/>
          <w:szCs w:val="40"/>
        </w:rPr>
        <w:t>ユニファイン主催</w:t>
      </w:r>
      <w:r>
        <w:rPr>
          <w:rFonts w:hint="eastAsia"/>
          <w:b/>
          <w:bCs/>
          <w:sz w:val="36"/>
          <w:szCs w:val="40"/>
        </w:rPr>
        <w:t xml:space="preserve">　</w:t>
      </w:r>
      <w:r w:rsidRPr="00E6342F">
        <w:rPr>
          <w:rFonts w:hint="eastAsia"/>
          <w:b/>
          <w:bCs/>
          <w:sz w:val="36"/>
          <w:szCs w:val="40"/>
        </w:rPr>
        <w:t>勉強会・研修等申込書</w:t>
      </w:r>
    </w:p>
    <w:p w14:paraId="38EEDE36" w14:textId="77777777" w:rsidR="00434FD1" w:rsidRPr="007A02CD" w:rsidRDefault="00434FD1" w:rsidP="00E6342F">
      <w:pPr>
        <w:snapToGrid w:val="0"/>
        <w:spacing w:line="180" w:lineRule="auto"/>
        <w:jc w:val="center"/>
        <w:rPr>
          <w:b/>
          <w:bCs/>
          <w:sz w:val="24"/>
          <w:szCs w:val="28"/>
        </w:rPr>
      </w:pPr>
    </w:p>
    <w:p w14:paraId="38E10D5E" w14:textId="2650D51A" w:rsidR="00E6342F" w:rsidRPr="007A02CD" w:rsidRDefault="00E6342F" w:rsidP="00E6342F">
      <w:pPr>
        <w:snapToGrid w:val="0"/>
        <w:spacing w:line="180" w:lineRule="auto"/>
        <w:rPr>
          <w:rFonts w:hint="eastAsia"/>
          <w:sz w:val="32"/>
          <w:szCs w:val="36"/>
        </w:rPr>
      </w:pPr>
      <w:r w:rsidRPr="007A02CD">
        <w:rPr>
          <w:rFonts w:hint="eastAsia"/>
          <w:sz w:val="28"/>
          <w:szCs w:val="32"/>
        </w:rPr>
        <w:t>私は以下の勉強会・研修に申し込みます</w:t>
      </w:r>
      <w:r w:rsidRPr="007A02CD">
        <w:rPr>
          <w:rFonts w:hint="eastAsia"/>
          <w:sz w:val="32"/>
          <w:szCs w:val="36"/>
        </w:rPr>
        <w:t>。</w:t>
      </w:r>
    </w:p>
    <w:p w14:paraId="71F62F4B" w14:textId="226554BB" w:rsidR="00E6342F" w:rsidRDefault="00E6342F" w:rsidP="00E6342F">
      <w:pPr>
        <w:snapToGrid w:val="0"/>
        <w:spacing w:line="180" w:lineRule="auto"/>
        <w:jc w:val="right"/>
        <w:rPr>
          <w:sz w:val="32"/>
          <w:szCs w:val="36"/>
        </w:rPr>
      </w:pPr>
      <w:r w:rsidRPr="00E6342F">
        <w:rPr>
          <w:rFonts w:hint="eastAsia"/>
          <w:sz w:val="32"/>
          <w:szCs w:val="36"/>
        </w:rPr>
        <w:t>申込日　　　　　年　　　月　　　日</w:t>
      </w:r>
    </w:p>
    <w:p w14:paraId="18F1F132" w14:textId="059ACB05" w:rsidR="007A02CD" w:rsidRDefault="007A02CD" w:rsidP="00E6342F">
      <w:pPr>
        <w:snapToGrid w:val="0"/>
        <w:spacing w:line="180" w:lineRule="auto"/>
        <w:jc w:val="right"/>
        <w:rPr>
          <w:rFonts w:hint="eastAsia"/>
          <w:sz w:val="32"/>
          <w:szCs w:val="36"/>
        </w:rPr>
      </w:pPr>
    </w:p>
    <w:tbl>
      <w:tblPr>
        <w:tblpPr w:leftFromText="142" w:rightFromText="142" w:vertAnchor="text" w:horzAnchor="margin" w:tblpY="57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80"/>
        <w:gridCol w:w="3118"/>
        <w:gridCol w:w="1560"/>
        <w:gridCol w:w="3827"/>
      </w:tblGrid>
      <w:tr w:rsidR="007A02CD" w:rsidRPr="007A02CD" w14:paraId="2EB5F3A2" w14:textId="77777777" w:rsidTr="007A02CD">
        <w:trPr>
          <w:trHeight w:val="557"/>
        </w:trPr>
        <w:tc>
          <w:tcPr>
            <w:tcW w:w="1980" w:type="dxa"/>
          </w:tcPr>
          <w:p w14:paraId="1E4D5AAA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研修・勉強会名</w:t>
            </w:r>
          </w:p>
        </w:tc>
        <w:tc>
          <w:tcPr>
            <w:tcW w:w="8505" w:type="dxa"/>
            <w:gridSpan w:val="3"/>
          </w:tcPr>
          <w:p w14:paraId="189BDE90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</w:tr>
      <w:tr w:rsidR="007A02CD" w:rsidRPr="007A02CD" w14:paraId="2EDDD3B7" w14:textId="77777777" w:rsidTr="007A02CD">
        <w:trPr>
          <w:trHeight w:val="557"/>
        </w:trPr>
        <w:tc>
          <w:tcPr>
            <w:tcW w:w="1980" w:type="dxa"/>
          </w:tcPr>
          <w:p w14:paraId="155065F8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ふりがな</w:t>
            </w:r>
          </w:p>
        </w:tc>
        <w:tc>
          <w:tcPr>
            <w:tcW w:w="3118" w:type="dxa"/>
          </w:tcPr>
          <w:p w14:paraId="4864A5F2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  <w:tc>
          <w:tcPr>
            <w:tcW w:w="1560" w:type="dxa"/>
          </w:tcPr>
          <w:p w14:paraId="583F205C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性別（任意）</w:t>
            </w:r>
          </w:p>
        </w:tc>
        <w:tc>
          <w:tcPr>
            <w:tcW w:w="3827" w:type="dxa"/>
          </w:tcPr>
          <w:p w14:paraId="08C95566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生 年 月 日（西暦）</w:t>
            </w:r>
          </w:p>
        </w:tc>
      </w:tr>
      <w:tr w:rsidR="007A02CD" w:rsidRPr="007A02CD" w14:paraId="3D908F0A" w14:textId="77777777" w:rsidTr="007A02CD">
        <w:trPr>
          <w:trHeight w:val="527"/>
        </w:trPr>
        <w:tc>
          <w:tcPr>
            <w:tcW w:w="1980" w:type="dxa"/>
          </w:tcPr>
          <w:p w14:paraId="0F0FED06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氏 </w:t>
            </w:r>
            <w:r w:rsidRPr="007A02CD">
              <w:rPr>
                <w:rFonts w:ascii="メイリオ" w:eastAsia="メイリオ" w:hAnsi="メイリオ"/>
                <w:sz w:val="21"/>
                <w:szCs w:val="22"/>
                <w14:ligatures w14:val="none"/>
              </w:rPr>
              <w:t xml:space="preserve"> </w:t>
            </w: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名</w:t>
            </w:r>
          </w:p>
        </w:tc>
        <w:tc>
          <w:tcPr>
            <w:tcW w:w="3118" w:type="dxa"/>
          </w:tcPr>
          <w:p w14:paraId="7104B4FA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  <w:tc>
          <w:tcPr>
            <w:tcW w:w="1560" w:type="dxa"/>
          </w:tcPr>
          <w:p w14:paraId="5C9FC4B1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  <w:tc>
          <w:tcPr>
            <w:tcW w:w="3827" w:type="dxa"/>
          </w:tcPr>
          <w:p w14:paraId="7849AD76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 </w:t>
            </w:r>
            <w:r w:rsidRPr="007A02CD">
              <w:rPr>
                <w:rFonts w:ascii="メイリオ" w:eastAsia="メイリオ" w:hAnsi="メイリオ"/>
                <w:sz w:val="21"/>
                <w:szCs w:val="22"/>
                <w14:ligatures w14:val="none"/>
              </w:rPr>
              <w:t xml:space="preserve">      </w:t>
            </w: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　</w:t>
            </w:r>
            <w:r w:rsidRPr="007A02CD">
              <w:rPr>
                <w:rFonts w:ascii="メイリオ" w:eastAsia="メイリオ" w:hAnsi="メイリオ"/>
                <w:sz w:val="21"/>
                <w:szCs w:val="22"/>
                <w14:ligatures w14:val="none"/>
              </w:rPr>
              <w:t xml:space="preserve">年　　</w:t>
            </w: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　</w:t>
            </w:r>
            <w:r w:rsidRPr="007A02CD">
              <w:rPr>
                <w:rFonts w:ascii="メイリオ" w:eastAsia="メイリオ" w:hAnsi="メイリオ"/>
                <w:sz w:val="21"/>
                <w:szCs w:val="22"/>
                <w14:ligatures w14:val="none"/>
              </w:rPr>
              <w:t xml:space="preserve">月　　</w:t>
            </w: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　</w:t>
            </w:r>
            <w:r w:rsidRPr="007A02CD">
              <w:rPr>
                <w:rFonts w:ascii="メイリオ" w:eastAsia="メイリオ" w:hAnsi="メイリオ"/>
                <w:sz w:val="21"/>
                <w:szCs w:val="22"/>
                <w14:ligatures w14:val="none"/>
              </w:rPr>
              <w:t>日</w:t>
            </w: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生</w:t>
            </w:r>
          </w:p>
        </w:tc>
      </w:tr>
      <w:tr w:rsidR="007A02CD" w:rsidRPr="007A02CD" w14:paraId="25DD16F6" w14:textId="77777777" w:rsidTr="007A02CD">
        <w:trPr>
          <w:trHeight w:val="615"/>
        </w:trPr>
        <w:tc>
          <w:tcPr>
            <w:tcW w:w="1980" w:type="dxa"/>
          </w:tcPr>
          <w:p w14:paraId="6DCC402E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住　所</w:t>
            </w:r>
          </w:p>
        </w:tc>
        <w:tc>
          <w:tcPr>
            <w:tcW w:w="8505" w:type="dxa"/>
            <w:gridSpan w:val="3"/>
          </w:tcPr>
          <w:p w14:paraId="4FC724D6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〒</w:t>
            </w:r>
          </w:p>
        </w:tc>
      </w:tr>
      <w:tr w:rsidR="007A02CD" w:rsidRPr="007A02CD" w14:paraId="63FB60C6" w14:textId="77777777" w:rsidTr="007A02CD">
        <w:trPr>
          <w:trHeight w:val="611"/>
        </w:trPr>
        <w:tc>
          <w:tcPr>
            <w:tcW w:w="1980" w:type="dxa"/>
          </w:tcPr>
          <w:p w14:paraId="2DC6A074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確認等の連絡先</w:t>
            </w:r>
          </w:p>
        </w:tc>
        <w:tc>
          <w:tcPr>
            <w:tcW w:w="8505" w:type="dxa"/>
            <w:gridSpan w:val="3"/>
          </w:tcPr>
          <w:p w14:paraId="380647C0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携　帯・自　宅　　　　　　　（　　　　　　　）</w:t>
            </w:r>
          </w:p>
        </w:tc>
      </w:tr>
      <w:tr w:rsidR="007A02CD" w:rsidRPr="007A02CD" w14:paraId="73C43DFC" w14:textId="77777777" w:rsidTr="007A02CD">
        <w:trPr>
          <w:trHeight w:val="579"/>
        </w:trPr>
        <w:tc>
          <w:tcPr>
            <w:tcW w:w="1980" w:type="dxa"/>
          </w:tcPr>
          <w:p w14:paraId="3DBC6578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メールアドレス</w:t>
            </w:r>
          </w:p>
        </w:tc>
        <w:tc>
          <w:tcPr>
            <w:tcW w:w="8505" w:type="dxa"/>
            <w:gridSpan w:val="3"/>
          </w:tcPr>
          <w:p w14:paraId="7F8D88C1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 xml:space="preserve">　　　　　　　　　　　　　　　　＠</w:t>
            </w:r>
          </w:p>
        </w:tc>
      </w:tr>
      <w:tr w:rsidR="007A02CD" w:rsidRPr="007A02CD" w14:paraId="5D191685" w14:textId="77777777" w:rsidTr="007A02CD">
        <w:trPr>
          <w:trHeight w:val="626"/>
        </w:trPr>
        <w:tc>
          <w:tcPr>
            <w:tcW w:w="1980" w:type="dxa"/>
          </w:tcPr>
          <w:p w14:paraId="4A8ADFB6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勤務先（任意）</w:t>
            </w:r>
          </w:p>
        </w:tc>
        <w:tc>
          <w:tcPr>
            <w:tcW w:w="8505" w:type="dxa"/>
            <w:gridSpan w:val="3"/>
          </w:tcPr>
          <w:p w14:paraId="4CB52A00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</w:tr>
      <w:tr w:rsidR="007A02CD" w:rsidRPr="007A02CD" w14:paraId="49C64D67" w14:textId="77777777" w:rsidTr="007A02CD">
        <w:trPr>
          <w:trHeight w:val="626"/>
        </w:trPr>
        <w:tc>
          <w:tcPr>
            <w:tcW w:w="1980" w:type="dxa"/>
          </w:tcPr>
          <w:p w14:paraId="75F6727D" w14:textId="41BE2344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</w:pPr>
            <w:r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金額</w:t>
            </w:r>
          </w:p>
        </w:tc>
        <w:tc>
          <w:tcPr>
            <w:tcW w:w="8505" w:type="dxa"/>
            <w:gridSpan w:val="3"/>
          </w:tcPr>
          <w:p w14:paraId="0A932385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</w:p>
        </w:tc>
      </w:tr>
      <w:tr w:rsidR="007A02CD" w:rsidRPr="007A02CD" w14:paraId="61758067" w14:textId="77777777" w:rsidTr="007A02CD">
        <w:trPr>
          <w:trHeight w:val="626"/>
        </w:trPr>
        <w:tc>
          <w:tcPr>
            <w:tcW w:w="1980" w:type="dxa"/>
          </w:tcPr>
          <w:p w14:paraId="2681C1F6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領収書</w:t>
            </w:r>
          </w:p>
        </w:tc>
        <w:tc>
          <w:tcPr>
            <w:tcW w:w="8505" w:type="dxa"/>
            <w:gridSpan w:val="3"/>
          </w:tcPr>
          <w:p w14:paraId="5AFAC572" w14:textId="77777777" w:rsidR="007A02CD" w:rsidRPr="007A02CD" w:rsidRDefault="007A02CD" w:rsidP="007A02CD">
            <w:pPr>
              <w:widowControl w:val="0"/>
              <w:spacing w:line="240" w:lineRule="auto"/>
              <w:jc w:val="center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21"/>
                <w:szCs w:val="22"/>
                <w14:ligatures w14:val="none"/>
              </w:rPr>
              <w:t>必　要　・　不　要</w:t>
            </w:r>
          </w:p>
        </w:tc>
      </w:tr>
      <w:tr w:rsidR="007A02CD" w:rsidRPr="007A02CD" w14:paraId="10B5B797" w14:textId="77777777" w:rsidTr="007A02CD">
        <w:trPr>
          <w:trHeight w:val="626"/>
        </w:trPr>
        <w:tc>
          <w:tcPr>
            <w:tcW w:w="10485" w:type="dxa"/>
            <w:gridSpan w:val="4"/>
          </w:tcPr>
          <w:p w14:paraId="73CBCF06" w14:textId="77777777" w:rsidR="007A02CD" w:rsidRPr="007A02CD" w:rsidRDefault="007A02CD" w:rsidP="007A02CD">
            <w:pPr>
              <w:widowControl w:val="0"/>
              <w:spacing w:line="240" w:lineRule="auto"/>
              <w:jc w:val="both"/>
              <w:rPr>
                <w:rFonts w:ascii="メイリオ" w:eastAsia="メイリオ" w:hAnsi="メイリオ"/>
                <w:b/>
                <w:bCs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b/>
                <w:bCs/>
                <w14:ligatures w14:val="none"/>
              </w:rPr>
              <w:t>申込方法と問合せ振込先等</w:t>
            </w:r>
          </w:p>
          <w:p w14:paraId="6CD210B0" w14:textId="77777777" w:rsidR="007A02CD" w:rsidRPr="007A02CD" w:rsidRDefault="007A02CD" w:rsidP="007A02CD">
            <w:pPr>
              <w:widowControl w:val="0"/>
              <w:spacing w:line="28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本用紙に必要事項を記入しメールまたはFAX、郵送にてお申し込みください。</w:t>
            </w:r>
          </w:p>
          <w:p w14:paraId="51D72559" w14:textId="77777777" w:rsidR="007A02CD" w:rsidRPr="007A02CD" w:rsidRDefault="007A02CD" w:rsidP="007A02CD">
            <w:pPr>
              <w:widowControl w:val="0"/>
              <w:spacing w:beforeLines="50" w:before="180" w:line="36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郵送先：〒813-0003　福岡県福岡市東区香住ヶ丘3－１２－２６　ユニファイン　研修担当係</w:t>
            </w:r>
          </w:p>
          <w:p w14:paraId="45C0B973" w14:textId="77777777" w:rsidR="007A02CD" w:rsidRPr="007A02CD" w:rsidRDefault="007A02CD" w:rsidP="007A02CD">
            <w:pPr>
              <w:widowControl w:val="0"/>
              <w:spacing w:line="32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FAX：092-410-7144　メール　i</w:t>
            </w:r>
            <w:r w:rsidRPr="007A02CD">
              <w:rPr>
                <w:rFonts w:ascii="メイリオ" w:eastAsia="メイリオ" w:hAnsi="メイリオ"/>
                <w14:ligatures w14:val="none"/>
              </w:rPr>
              <w:t xml:space="preserve">nfo@unifying.jp </w:t>
            </w:r>
          </w:p>
          <w:p w14:paraId="0D973CC2" w14:textId="77777777" w:rsidR="007A02CD" w:rsidRPr="007A02CD" w:rsidRDefault="007A02CD" w:rsidP="007A02CD">
            <w:pPr>
              <w:widowControl w:val="0"/>
              <w:spacing w:beforeLines="50" w:before="180" w:line="32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申込み確認後、確認の連絡をいたしますので、3日以内に下記の口座にご入金をお願いいたします。</w:t>
            </w:r>
          </w:p>
          <w:p w14:paraId="7E0298FE" w14:textId="77777777" w:rsidR="007A02CD" w:rsidRPr="007A02CD" w:rsidRDefault="007A02CD" w:rsidP="007A02CD">
            <w:pPr>
              <w:widowControl w:val="0"/>
              <w:spacing w:line="32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お振込手数料はお客様にてご負担をお願いいたします。</w:t>
            </w:r>
          </w:p>
          <w:p w14:paraId="44B44328" w14:textId="77777777" w:rsidR="007A02CD" w:rsidRPr="007A02CD" w:rsidRDefault="007A02CD" w:rsidP="007A02CD">
            <w:pPr>
              <w:widowControl w:val="0"/>
              <w:spacing w:line="300" w:lineRule="exact"/>
              <w:jc w:val="both"/>
              <w:rPr>
                <w:rFonts w:ascii="メイリオ" w:eastAsia="メイリオ" w:hAnsi="メイリオ"/>
                <w:sz w:val="18"/>
                <w:szCs w:val="18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:sz w:val="18"/>
                <w:szCs w:val="18"/>
                <w14:ligatures w14:val="none"/>
              </w:rPr>
              <w:t>（ご入金の確認ができない場合は、申し込みをキャンセルさせていただく場合がございます。）</w:t>
            </w:r>
          </w:p>
          <w:p w14:paraId="52812B2C" w14:textId="77777777" w:rsidR="007A02CD" w:rsidRPr="007A02CD" w:rsidRDefault="007A02CD" w:rsidP="007A02CD">
            <w:pPr>
              <w:widowControl w:val="0"/>
              <w:spacing w:beforeLines="100" w:before="360" w:line="280" w:lineRule="exact"/>
              <w:jc w:val="both"/>
              <w:rPr>
                <w:rFonts w:ascii="メイリオ" w:eastAsia="メイリオ" w:hAnsi="メイリオ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福岡銀行　平尾支店　普通1774471　ユニファイン　ヨシダコウスケ</w:t>
            </w:r>
          </w:p>
          <w:p w14:paraId="4062286D" w14:textId="77777777" w:rsidR="007A02CD" w:rsidRPr="007A02CD" w:rsidRDefault="007A02CD" w:rsidP="007A02CD">
            <w:pPr>
              <w:widowControl w:val="0"/>
              <w:spacing w:line="240" w:lineRule="auto"/>
              <w:rPr>
                <w:rFonts w:ascii="メイリオ" w:eastAsia="メイリオ" w:hAnsi="メイリオ"/>
                <w:sz w:val="21"/>
                <w:szCs w:val="22"/>
                <w14:ligatures w14:val="none"/>
              </w:rPr>
            </w:pPr>
            <w:r w:rsidRPr="007A02CD">
              <w:rPr>
                <w:rFonts w:ascii="メイリオ" w:eastAsia="メイリオ" w:hAnsi="メイリオ" w:hint="eastAsia"/>
                <w14:ligatures w14:val="none"/>
              </w:rPr>
              <w:t>西日本シティ銀行　渡辺通支店　普通　3270063　ユニファイン　ヨシダコウスケ</w:t>
            </w:r>
          </w:p>
        </w:tc>
      </w:tr>
    </w:tbl>
    <w:p w14:paraId="12C851A1" w14:textId="5B0A2945" w:rsidR="007A02CD" w:rsidRPr="007A02CD" w:rsidRDefault="007A02CD" w:rsidP="007A02CD">
      <w:pPr>
        <w:snapToGrid w:val="0"/>
        <w:spacing w:line="180" w:lineRule="auto"/>
        <w:ind w:right="1280"/>
        <w:rPr>
          <w:rFonts w:hint="eastAsia"/>
          <w:sz w:val="24"/>
          <w:szCs w:val="28"/>
        </w:rPr>
      </w:pPr>
      <w:r>
        <w:rPr>
          <w:rFonts w:ascii="メイリオ" w:eastAsia="メイリオ" w:hAnsi="メイリオ" w:hint="eastAsia"/>
          <w:noProof/>
          <w:sz w:val="21"/>
          <w:szCs w:val="22"/>
        </w:rPr>
        <w:drawing>
          <wp:anchor distT="0" distB="0" distL="114300" distR="114300" simplePos="0" relativeHeight="251658240" behindDoc="1" locked="0" layoutInCell="1" allowOverlap="1" wp14:anchorId="2FDE20EC" wp14:editId="1E6ACED9">
            <wp:simplePos x="0" y="0"/>
            <wp:positionH relativeFrom="column">
              <wp:posOffset>3359569</wp:posOffset>
            </wp:positionH>
            <wp:positionV relativeFrom="paragraph">
              <wp:posOffset>7340008</wp:posOffset>
            </wp:positionV>
            <wp:extent cx="3181350" cy="571500"/>
            <wp:effectExtent l="0" t="0" r="0" b="0"/>
            <wp:wrapNone/>
            <wp:docPr id="27160220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602209" name="図 27160220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13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7A02CD" w:rsidRPr="007A02CD" w:rsidSect="00E6342F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dirty"/>
  <w:attachedTemplate r:id="rId1"/>
  <w:defaultTabStop w:val="840"/>
  <w:drawingGridHorizontalSpacing w:val="11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42F"/>
    <w:rsid w:val="00167E94"/>
    <w:rsid w:val="001B3A52"/>
    <w:rsid w:val="00224A5F"/>
    <w:rsid w:val="00434FD1"/>
    <w:rsid w:val="00582D49"/>
    <w:rsid w:val="006B3701"/>
    <w:rsid w:val="0070103F"/>
    <w:rsid w:val="00744540"/>
    <w:rsid w:val="007A02CD"/>
    <w:rsid w:val="00861A5E"/>
    <w:rsid w:val="00884A6D"/>
    <w:rsid w:val="009A33FA"/>
    <w:rsid w:val="00B73C38"/>
    <w:rsid w:val="00D56094"/>
    <w:rsid w:val="00E2034A"/>
    <w:rsid w:val="00E6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9832694"/>
  <w15:chartTrackingRefBased/>
  <w15:docId w15:val="{55720AEC-E2D3-4841-BC11-378FBE0EA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eiryo UI" w:eastAsia="Meiryo UI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11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34FD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4F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4F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4FD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4FD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4FD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4FD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4FD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4FD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434FD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434FD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434FD1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434FD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434FD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434F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4F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434F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4F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434F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4FD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434FD1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434FD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434FD1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434FD1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E6342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OneDrive\&#12489;&#12461;&#12517;&#12513;&#12531;&#12488;\Office%20&#12398;&#12459;&#12473;&#12479;&#12512;%20&#12486;&#12531;&#12503;&#12524;&#12540;&#12488;\&#12513;&#12452;&#12522;&#12458;&#12365;&#12387;&#12385;&#12426;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メイリオきっちり</Template>
  <TotalTime>19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浩輔 吉田</cp:lastModifiedBy>
  <cp:revision>1</cp:revision>
  <dcterms:created xsi:type="dcterms:W3CDTF">2025-11-11T02:56:00Z</dcterms:created>
  <dcterms:modified xsi:type="dcterms:W3CDTF">2025-11-11T03:15:00Z</dcterms:modified>
</cp:coreProperties>
</file>